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1C72" w14:textId="4170AD2D" w:rsidR="006558A4" w:rsidRPr="006E34CE" w:rsidRDefault="00281357" w:rsidP="00946772">
      <w:pPr>
        <w:pStyle w:val="a3"/>
        <w:rPr>
          <w:szCs w:val="28"/>
          <w:lang w:val="en-US"/>
        </w:rPr>
      </w:pPr>
      <w:r w:rsidRPr="006E34CE">
        <w:rPr>
          <w:noProof/>
          <w:szCs w:val="28"/>
        </w:rPr>
        <w:drawing>
          <wp:inline distT="0" distB="0" distL="0" distR="0" wp14:anchorId="2D333B6F" wp14:editId="2E8BBA23">
            <wp:extent cx="552450" cy="702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D1C24"/>
                        </a:clrFrom>
                        <a:clrTo>
                          <a:srgbClr val="ED1C24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13631" w14:textId="7A233EED" w:rsidR="0005375C" w:rsidRPr="006E34CE" w:rsidRDefault="0005375C" w:rsidP="00946772">
      <w:pPr>
        <w:pStyle w:val="a3"/>
        <w:rPr>
          <w:b w:val="0"/>
          <w:color w:val="000000"/>
          <w:szCs w:val="28"/>
        </w:rPr>
      </w:pPr>
      <w:r w:rsidRPr="006E34CE">
        <w:rPr>
          <w:b w:val="0"/>
          <w:color w:val="000000"/>
          <w:szCs w:val="28"/>
        </w:rPr>
        <w:t>Российская Федерация</w:t>
      </w:r>
    </w:p>
    <w:p w14:paraId="0CB8BFD5" w14:textId="77777777" w:rsidR="0005375C" w:rsidRPr="006E34CE" w:rsidRDefault="0005375C" w:rsidP="00946772">
      <w:pPr>
        <w:pStyle w:val="1"/>
        <w:rPr>
          <w:b w:val="0"/>
          <w:color w:val="000000"/>
          <w:sz w:val="28"/>
          <w:szCs w:val="28"/>
        </w:rPr>
      </w:pPr>
      <w:r w:rsidRPr="006E34CE">
        <w:rPr>
          <w:b w:val="0"/>
          <w:color w:val="000000"/>
          <w:sz w:val="28"/>
          <w:szCs w:val="28"/>
        </w:rPr>
        <w:t>Иркутская область</w:t>
      </w:r>
    </w:p>
    <w:p w14:paraId="26A4138A" w14:textId="77777777" w:rsidR="0005375C" w:rsidRPr="006E34CE" w:rsidRDefault="0005375C" w:rsidP="00946772">
      <w:pPr>
        <w:jc w:val="center"/>
        <w:rPr>
          <w:color w:val="000000"/>
          <w:sz w:val="28"/>
          <w:szCs w:val="28"/>
        </w:rPr>
      </w:pPr>
      <w:r w:rsidRPr="006E34CE">
        <w:rPr>
          <w:color w:val="000000"/>
          <w:sz w:val="28"/>
          <w:szCs w:val="28"/>
        </w:rPr>
        <w:t>Муниципальное образование «город Черемхово»</w:t>
      </w:r>
    </w:p>
    <w:p w14:paraId="7F8E61B5" w14:textId="77777777" w:rsidR="0005375C" w:rsidRPr="006E34CE" w:rsidRDefault="00002E3D" w:rsidP="00946772">
      <w:pPr>
        <w:pStyle w:val="2"/>
        <w:rPr>
          <w:i w:val="0"/>
          <w:color w:val="000000"/>
          <w:szCs w:val="28"/>
        </w:rPr>
      </w:pPr>
      <w:r w:rsidRPr="006E34CE">
        <w:rPr>
          <w:i w:val="0"/>
          <w:color w:val="000000"/>
          <w:szCs w:val="28"/>
        </w:rPr>
        <w:t>А Д М И Н И С Т Р А Ц И Я</w:t>
      </w:r>
    </w:p>
    <w:p w14:paraId="14474F06" w14:textId="77777777" w:rsidR="0005375C" w:rsidRPr="001F581C" w:rsidRDefault="0005375C" w:rsidP="00946772">
      <w:pPr>
        <w:jc w:val="center"/>
        <w:rPr>
          <w:sz w:val="16"/>
          <w:szCs w:val="16"/>
        </w:rPr>
      </w:pPr>
    </w:p>
    <w:p w14:paraId="0EAF4CCF" w14:textId="77777777" w:rsidR="0005375C" w:rsidRPr="006E34CE" w:rsidRDefault="0005375C" w:rsidP="00946772">
      <w:pPr>
        <w:pStyle w:val="4"/>
        <w:rPr>
          <w:sz w:val="28"/>
          <w:szCs w:val="28"/>
        </w:rPr>
      </w:pPr>
      <w:r w:rsidRPr="006E34CE">
        <w:rPr>
          <w:sz w:val="28"/>
          <w:szCs w:val="28"/>
        </w:rPr>
        <w:t>П О С Т А Н О В Л Е Н И Е</w:t>
      </w:r>
    </w:p>
    <w:p w14:paraId="76225A71" w14:textId="77777777" w:rsidR="0005375C" w:rsidRPr="006E34CE" w:rsidRDefault="0005375C" w:rsidP="00946772">
      <w:pPr>
        <w:jc w:val="both"/>
        <w:rPr>
          <w:sz w:val="28"/>
          <w:szCs w:val="28"/>
        </w:rPr>
      </w:pPr>
    </w:p>
    <w:p w14:paraId="288D9B5D" w14:textId="430F6558" w:rsidR="0025705C" w:rsidRPr="006E34CE" w:rsidRDefault="008D2D08" w:rsidP="00946772">
      <w:pPr>
        <w:jc w:val="both"/>
        <w:rPr>
          <w:sz w:val="28"/>
          <w:szCs w:val="28"/>
          <w:u w:val="single"/>
        </w:rPr>
      </w:pPr>
      <w:proofErr w:type="gramStart"/>
      <w:r w:rsidRPr="006E34CE">
        <w:rPr>
          <w:sz w:val="28"/>
          <w:szCs w:val="28"/>
        </w:rPr>
        <w:t xml:space="preserve">от </w:t>
      </w:r>
      <w:r w:rsidR="00394648" w:rsidRPr="006E34CE">
        <w:rPr>
          <w:sz w:val="28"/>
          <w:szCs w:val="28"/>
        </w:rPr>
        <w:t xml:space="preserve"> </w:t>
      </w:r>
      <w:r w:rsidR="009F4F3F">
        <w:rPr>
          <w:sz w:val="28"/>
          <w:szCs w:val="28"/>
        </w:rPr>
        <w:t>_</w:t>
      </w:r>
      <w:proofErr w:type="gramEnd"/>
      <w:r w:rsidR="009F4F3F">
        <w:rPr>
          <w:sz w:val="28"/>
          <w:szCs w:val="28"/>
        </w:rPr>
        <w:t>__________________</w:t>
      </w:r>
      <w:r w:rsidR="00A91A3D" w:rsidRPr="00176FEC">
        <w:rPr>
          <w:sz w:val="28"/>
          <w:szCs w:val="28"/>
        </w:rPr>
        <w:t xml:space="preserve">                                                                  </w:t>
      </w:r>
      <w:r w:rsidR="00176FEC">
        <w:rPr>
          <w:sz w:val="28"/>
          <w:szCs w:val="28"/>
        </w:rPr>
        <w:t xml:space="preserve">             </w:t>
      </w:r>
      <w:r w:rsidR="00A91A3D" w:rsidRPr="00176FEC">
        <w:rPr>
          <w:sz w:val="28"/>
          <w:szCs w:val="28"/>
        </w:rPr>
        <w:t xml:space="preserve">  </w:t>
      </w:r>
      <w:r w:rsidR="00921FB4" w:rsidRPr="006E34CE">
        <w:rPr>
          <w:sz w:val="28"/>
          <w:szCs w:val="28"/>
        </w:rPr>
        <w:t>№</w:t>
      </w:r>
      <w:r w:rsidR="00394648" w:rsidRPr="006E34CE">
        <w:rPr>
          <w:sz w:val="28"/>
          <w:szCs w:val="28"/>
        </w:rPr>
        <w:t xml:space="preserve"> </w:t>
      </w:r>
      <w:r w:rsidR="009F4F3F" w:rsidRPr="009F4F3F">
        <w:rPr>
          <w:sz w:val="28"/>
          <w:szCs w:val="28"/>
        </w:rPr>
        <w:t>__</w:t>
      </w:r>
    </w:p>
    <w:p w14:paraId="5B8E0A76" w14:textId="77777777" w:rsidR="00A91A3D" w:rsidRPr="006E34CE" w:rsidRDefault="00A91A3D" w:rsidP="00946772">
      <w:pPr>
        <w:tabs>
          <w:tab w:val="left" w:pos="0"/>
        </w:tabs>
        <w:jc w:val="both"/>
        <w:rPr>
          <w:sz w:val="28"/>
          <w:szCs w:val="28"/>
        </w:rPr>
      </w:pPr>
    </w:p>
    <w:p w14:paraId="054208D6" w14:textId="46CEF00D" w:rsidR="00E45141" w:rsidRPr="006E34CE" w:rsidRDefault="009332D9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>О внесении изменени</w:t>
      </w:r>
      <w:r w:rsidR="000E6222">
        <w:rPr>
          <w:sz w:val="28"/>
          <w:szCs w:val="28"/>
        </w:rPr>
        <w:t>й</w:t>
      </w:r>
      <w:r w:rsidR="00281357" w:rsidRPr="006E34CE">
        <w:rPr>
          <w:sz w:val="28"/>
          <w:szCs w:val="28"/>
        </w:rPr>
        <w:t xml:space="preserve"> в </w:t>
      </w:r>
      <w:r w:rsidR="00E45141" w:rsidRPr="006E34CE">
        <w:rPr>
          <w:sz w:val="28"/>
          <w:szCs w:val="28"/>
        </w:rPr>
        <w:t xml:space="preserve">административный </w:t>
      </w:r>
    </w:p>
    <w:p w14:paraId="21A5DA3F" w14:textId="63E4BE7D" w:rsidR="00E45141" w:rsidRPr="006E34CE" w:rsidRDefault="00E45141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>регламент предоставлени</w:t>
      </w:r>
      <w:r w:rsidR="007A36AF">
        <w:rPr>
          <w:sz w:val="28"/>
          <w:szCs w:val="28"/>
        </w:rPr>
        <w:t>я</w:t>
      </w:r>
      <w:r w:rsidRPr="006E34CE">
        <w:rPr>
          <w:sz w:val="28"/>
          <w:szCs w:val="28"/>
        </w:rPr>
        <w:t xml:space="preserve"> муниципальной </w:t>
      </w:r>
    </w:p>
    <w:p w14:paraId="11FEFB0E" w14:textId="094B31C8" w:rsidR="00E45141" w:rsidRPr="006E34CE" w:rsidRDefault="00E45141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>услуги «Выдача градостроительн</w:t>
      </w:r>
      <w:r w:rsidR="00556642">
        <w:rPr>
          <w:sz w:val="28"/>
          <w:szCs w:val="28"/>
        </w:rPr>
        <w:t>ого</w:t>
      </w:r>
      <w:r w:rsidRPr="006E34CE">
        <w:rPr>
          <w:sz w:val="28"/>
          <w:szCs w:val="28"/>
        </w:rPr>
        <w:t xml:space="preserve"> </w:t>
      </w:r>
    </w:p>
    <w:p w14:paraId="52B763FF" w14:textId="1620825E" w:rsidR="00E10A34" w:rsidRPr="006E34CE" w:rsidRDefault="00E45141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>план</w:t>
      </w:r>
      <w:r w:rsidR="00556642">
        <w:rPr>
          <w:sz w:val="28"/>
          <w:szCs w:val="28"/>
        </w:rPr>
        <w:t>а</w:t>
      </w:r>
      <w:r w:rsidRPr="006E34CE">
        <w:rPr>
          <w:sz w:val="28"/>
          <w:szCs w:val="28"/>
        </w:rPr>
        <w:t xml:space="preserve"> земельн</w:t>
      </w:r>
      <w:r w:rsidR="00556642">
        <w:rPr>
          <w:sz w:val="28"/>
          <w:szCs w:val="28"/>
        </w:rPr>
        <w:t>ого</w:t>
      </w:r>
      <w:r w:rsidRPr="006E34CE">
        <w:rPr>
          <w:sz w:val="28"/>
          <w:szCs w:val="28"/>
        </w:rPr>
        <w:t xml:space="preserve"> участк</w:t>
      </w:r>
      <w:r w:rsidR="00556642">
        <w:rPr>
          <w:sz w:val="28"/>
          <w:szCs w:val="28"/>
        </w:rPr>
        <w:t>а</w:t>
      </w:r>
      <w:r w:rsidRPr="006E34CE">
        <w:rPr>
          <w:sz w:val="28"/>
          <w:szCs w:val="28"/>
        </w:rPr>
        <w:t>», утвержденный</w:t>
      </w:r>
    </w:p>
    <w:p w14:paraId="13BC94EB" w14:textId="77777777" w:rsidR="00E45141" w:rsidRPr="006E34CE" w:rsidRDefault="00281357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>постановление</w:t>
      </w:r>
      <w:r w:rsidR="00E45141" w:rsidRPr="006E34CE">
        <w:rPr>
          <w:sz w:val="28"/>
          <w:szCs w:val="28"/>
        </w:rPr>
        <w:t>м</w:t>
      </w:r>
      <w:r w:rsidRPr="006E34CE">
        <w:rPr>
          <w:sz w:val="28"/>
          <w:szCs w:val="28"/>
        </w:rPr>
        <w:t xml:space="preserve"> администрации город</w:t>
      </w:r>
      <w:r w:rsidR="00E10A34" w:rsidRPr="006E34CE">
        <w:rPr>
          <w:sz w:val="28"/>
          <w:szCs w:val="28"/>
        </w:rPr>
        <w:t>а</w:t>
      </w:r>
      <w:r w:rsidRPr="006E34CE">
        <w:rPr>
          <w:sz w:val="28"/>
          <w:szCs w:val="28"/>
        </w:rPr>
        <w:t xml:space="preserve"> </w:t>
      </w:r>
    </w:p>
    <w:p w14:paraId="600F20A6" w14:textId="357EDD79" w:rsidR="00281357" w:rsidRPr="006E34CE" w:rsidRDefault="00281357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 xml:space="preserve">Черемхово </w:t>
      </w:r>
      <w:r w:rsidR="00E10A34" w:rsidRPr="006E34CE">
        <w:rPr>
          <w:sz w:val="28"/>
          <w:szCs w:val="28"/>
        </w:rPr>
        <w:t xml:space="preserve">от 24 февраля 2012 года № 109 </w:t>
      </w:r>
    </w:p>
    <w:p w14:paraId="182BBBD9" w14:textId="77777777" w:rsidR="00BD2F63" w:rsidRPr="001F581C" w:rsidRDefault="00BD2F63" w:rsidP="00946772">
      <w:pPr>
        <w:tabs>
          <w:tab w:val="left" w:pos="0"/>
        </w:tabs>
        <w:jc w:val="both"/>
        <w:rPr>
          <w:sz w:val="16"/>
          <w:szCs w:val="16"/>
        </w:rPr>
      </w:pPr>
    </w:p>
    <w:p w14:paraId="60D239BD" w14:textId="2E794CD3" w:rsidR="00F60C0C" w:rsidRPr="006E34CE" w:rsidRDefault="0025705C" w:rsidP="00946772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ab/>
      </w:r>
      <w:r w:rsidR="006E34CE" w:rsidRPr="006E34CE">
        <w:rPr>
          <w:sz w:val="28"/>
          <w:szCs w:val="28"/>
        </w:rPr>
        <w:t xml:space="preserve">В целях приведения муниципального правового акта в соответствие с законодательством Российской Федерации, руководствуясь </w:t>
      </w:r>
      <w:r w:rsidR="00F60C0C" w:rsidRPr="006E34CE">
        <w:rPr>
          <w:sz w:val="28"/>
          <w:szCs w:val="28"/>
        </w:rPr>
        <w:t>пунктом  26 части  1 статьи 16 Федерального  закона от 6 октября 2003 года</w:t>
      </w:r>
      <w:r w:rsidR="00624425" w:rsidRPr="006E34CE">
        <w:rPr>
          <w:sz w:val="28"/>
          <w:szCs w:val="28"/>
        </w:rPr>
        <w:t xml:space="preserve"> </w:t>
      </w:r>
      <w:r w:rsidR="00F60C0C" w:rsidRPr="006E34CE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6E34CE">
        <w:rPr>
          <w:sz w:val="28"/>
          <w:szCs w:val="28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F60C0C" w:rsidRPr="006E34CE">
        <w:rPr>
          <w:sz w:val="28"/>
          <w:szCs w:val="28"/>
        </w:rPr>
        <w:t xml:space="preserve"> Федеральным законом от 27 июля 2010 года № 210-ФЗ «Об организации предоставления государственных и муниципальных услуг», руководствуясь постановлением администрации города Черемхово от 29 августа 2011 года </w:t>
      </w:r>
      <w:r w:rsidR="000E6222">
        <w:rPr>
          <w:sz w:val="28"/>
          <w:szCs w:val="28"/>
        </w:rPr>
        <w:t xml:space="preserve">    </w:t>
      </w:r>
      <w:r w:rsidR="00F60C0C" w:rsidRPr="006E34CE">
        <w:rPr>
          <w:sz w:val="28"/>
          <w:szCs w:val="28"/>
        </w:rPr>
        <w:t>№ 666 «Об утверждении Правил разработки и утверждения административных регламентов предоставления муниципальных услуг», статьей 38, подпунктом  20.4 пункта 2 статьи 42 Устава муниципального образования «город Черемхово», администрация ПОСТАНОВЛЯЕТ:</w:t>
      </w:r>
    </w:p>
    <w:p w14:paraId="11A903D7" w14:textId="798DF08A" w:rsidR="00E8102D" w:rsidRDefault="00A6337A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ab/>
      </w:r>
      <w:r w:rsidR="00351E4B" w:rsidRPr="006E34CE">
        <w:rPr>
          <w:sz w:val="28"/>
          <w:szCs w:val="28"/>
        </w:rPr>
        <w:t>1. Внести в</w:t>
      </w:r>
      <w:r w:rsidR="0068328E" w:rsidRPr="006E34CE">
        <w:rPr>
          <w:sz w:val="28"/>
          <w:szCs w:val="28"/>
        </w:rPr>
        <w:t xml:space="preserve">  административный регламент предоставлени</w:t>
      </w:r>
      <w:r w:rsidR="007A36AF">
        <w:rPr>
          <w:sz w:val="28"/>
          <w:szCs w:val="28"/>
        </w:rPr>
        <w:t>я</w:t>
      </w:r>
      <w:r w:rsidR="0068328E" w:rsidRPr="006E34CE">
        <w:rPr>
          <w:sz w:val="28"/>
          <w:szCs w:val="28"/>
        </w:rPr>
        <w:t xml:space="preserve"> муниципальной услуги «Выдача градостроительн</w:t>
      </w:r>
      <w:r w:rsidR="00556642">
        <w:rPr>
          <w:sz w:val="28"/>
          <w:szCs w:val="28"/>
        </w:rPr>
        <w:t>ого</w:t>
      </w:r>
      <w:r w:rsidR="0068328E" w:rsidRPr="006E34CE">
        <w:rPr>
          <w:sz w:val="28"/>
          <w:szCs w:val="28"/>
        </w:rPr>
        <w:t xml:space="preserve"> план</w:t>
      </w:r>
      <w:r w:rsidR="00556642">
        <w:rPr>
          <w:sz w:val="28"/>
          <w:szCs w:val="28"/>
        </w:rPr>
        <w:t>а</w:t>
      </w:r>
      <w:r w:rsidR="0068328E" w:rsidRPr="006E34CE">
        <w:rPr>
          <w:sz w:val="28"/>
          <w:szCs w:val="28"/>
        </w:rPr>
        <w:t xml:space="preserve"> земельн</w:t>
      </w:r>
      <w:r w:rsidR="00556642">
        <w:rPr>
          <w:sz w:val="28"/>
          <w:szCs w:val="28"/>
        </w:rPr>
        <w:t>ого</w:t>
      </w:r>
      <w:r w:rsidR="0068328E" w:rsidRPr="006E34CE">
        <w:rPr>
          <w:sz w:val="28"/>
          <w:szCs w:val="28"/>
        </w:rPr>
        <w:t xml:space="preserve"> участк</w:t>
      </w:r>
      <w:r w:rsidR="00556642">
        <w:rPr>
          <w:sz w:val="28"/>
          <w:szCs w:val="28"/>
        </w:rPr>
        <w:t>а</w:t>
      </w:r>
      <w:r w:rsidR="0068328E" w:rsidRPr="006E34CE">
        <w:rPr>
          <w:sz w:val="28"/>
          <w:szCs w:val="28"/>
        </w:rPr>
        <w:t xml:space="preserve">», утвержденный постановлением администрации города Черемхово от 24 февраля 2012 года № 109 </w:t>
      </w:r>
      <w:r w:rsidR="00E8102D" w:rsidRPr="006E34CE">
        <w:rPr>
          <w:sz w:val="28"/>
          <w:szCs w:val="28"/>
        </w:rPr>
        <w:t>(в редакции постановления администрации города Черемхово от 1</w:t>
      </w:r>
      <w:r w:rsidR="004F6E24" w:rsidRPr="006E34CE">
        <w:rPr>
          <w:sz w:val="28"/>
          <w:szCs w:val="28"/>
        </w:rPr>
        <w:t>2</w:t>
      </w:r>
      <w:r w:rsidR="00E8102D" w:rsidRPr="006E34CE">
        <w:rPr>
          <w:sz w:val="28"/>
          <w:szCs w:val="28"/>
        </w:rPr>
        <w:t xml:space="preserve"> </w:t>
      </w:r>
      <w:r w:rsidR="004F6E24" w:rsidRPr="006E34CE">
        <w:rPr>
          <w:sz w:val="28"/>
          <w:szCs w:val="28"/>
        </w:rPr>
        <w:t>сентября</w:t>
      </w:r>
      <w:r w:rsidR="00E8102D" w:rsidRPr="006E34CE">
        <w:rPr>
          <w:sz w:val="28"/>
          <w:szCs w:val="28"/>
        </w:rPr>
        <w:t xml:space="preserve"> 202</w:t>
      </w:r>
      <w:r w:rsidR="004F6E24" w:rsidRPr="006E34CE">
        <w:rPr>
          <w:sz w:val="28"/>
          <w:szCs w:val="28"/>
        </w:rPr>
        <w:t>4</w:t>
      </w:r>
      <w:r w:rsidR="00E8102D" w:rsidRPr="006E34CE">
        <w:rPr>
          <w:sz w:val="28"/>
          <w:szCs w:val="28"/>
        </w:rPr>
        <w:t xml:space="preserve"> года № </w:t>
      </w:r>
      <w:r w:rsidR="004F6E24" w:rsidRPr="006E34CE">
        <w:rPr>
          <w:sz w:val="28"/>
          <w:szCs w:val="28"/>
        </w:rPr>
        <w:t>454</w:t>
      </w:r>
      <w:r w:rsidR="007A36AF">
        <w:rPr>
          <w:sz w:val="28"/>
          <w:szCs w:val="28"/>
        </w:rPr>
        <w:t>, от 19 февраля 2026 г</w:t>
      </w:r>
      <w:r w:rsidR="007470D2">
        <w:rPr>
          <w:sz w:val="28"/>
          <w:szCs w:val="28"/>
        </w:rPr>
        <w:t xml:space="preserve">ода    </w:t>
      </w:r>
      <w:r w:rsidR="007A36AF">
        <w:rPr>
          <w:sz w:val="28"/>
          <w:szCs w:val="28"/>
        </w:rPr>
        <w:t xml:space="preserve"> № 69</w:t>
      </w:r>
      <w:r w:rsidR="00E8102D" w:rsidRPr="006E34CE">
        <w:rPr>
          <w:sz w:val="28"/>
          <w:szCs w:val="28"/>
        </w:rPr>
        <w:t>)</w:t>
      </w:r>
      <w:r w:rsidR="0068328E" w:rsidRPr="006E34CE">
        <w:rPr>
          <w:sz w:val="28"/>
          <w:szCs w:val="28"/>
        </w:rPr>
        <w:t>,</w:t>
      </w:r>
      <w:r w:rsidR="00E8102D" w:rsidRPr="006E34CE">
        <w:rPr>
          <w:sz w:val="28"/>
          <w:szCs w:val="28"/>
        </w:rPr>
        <w:t xml:space="preserve"> </w:t>
      </w:r>
      <w:r w:rsidR="006E34CE">
        <w:rPr>
          <w:sz w:val="28"/>
          <w:szCs w:val="28"/>
        </w:rPr>
        <w:t>следующие изменения:</w:t>
      </w:r>
    </w:p>
    <w:p w14:paraId="5F0598B1" w14:textId="63038882" w:rsidR="00014C81" w:rsidRDefault="00014C81" w:rsidP="009F6D2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14C81">
        <w:rPr>
          <w:sz w:val="28"/>
          <w:szCs w:val="28"/>
        </w:rPr>
        <w:t xml:space="preserve">1) </w:t>
      </w:r>
      <w:r w:rsidR="009F6D29">
        <w:rPr>
          <w:sz w:val="28"/>
          <w:szCs w:val="28"/>
        </w:rPr>
        <w:t>абзац 3 подпункта 4 пункта 1.3</w:t>
      </w:r>
      <w:r w:rsidR="000E6222" w:rsidRPr="000E6222">
        <w:rPr>
          <w:sz w:val="28"/>
          <w:szCs w:val="28"/>
        </w:rPr>
        <w:t xml:space="preserve"> </w:t>
      </w:r>
      <w:r w:rsidR="000E6222">
        <w:rPr>
          <w:sz w:val="28"/>
          <w:szCs w:val="28"/>
        </w:rPr>
        <w:t>исключить</w:t>
      </w:r>
      <w:r w:rsidR="009F6D29">
        <w:rPr>
          <w:sz w:val="28"/>
          <w:szCs w:val="28"/>
        </w:rPr>
        <w:t>;</w:t>
      </w:r>
    </w:p>
    <w:p w14:paraId="1998D173" w14:textId="498EDA8B" w:rsidR="007A36AF" w:rsidRPr="00014C81" w:rsidRDefault="007A36AF" w:rsidP="009F6D2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2) в пункте 1.11 исключить слова «Региональном портале»;</w:t>
      </w:r>
    </w:p>
    <w:p w14:paraId="4F3E9B88" w14:textId="5A0C12B3" w:rsidR="006E34CE" w:rsidRDefault="006E34CE" w:rsidP="00946772">
      <w:pPr>
        <w:tabs>
          <w:tab w:val="left" w:pos="0"/>
        </w:tabs>
        <w:jc w:val="both"/>
        <w:rPr>
          <w:sz w:val="28"/>
          <w:szCs w:val="28"/>
        </w:rPr>
      </w:pPr>
      <w:r w:rsidRPr="00014C81">
        <w:rPr>
          <w:sz w:val="28"/>
          <w:szCs w:val="28"/>
        </w:rPr>
        <w:tab/>
      </w:r>
      <w:r w:rsidR="007A36AF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0E6222">
        <w:rPr>
          <w:sz w:val="28"/>
          <w:szCs w:val="28"/>
        </w:rPr>
        <w:t> в подпункте «е» пункта 3.3</w:t>
      </w:r>
      <w:r w:rsidR="000E6222" w:rsidRPr="000E6222">
        <w:rPr>
          <w:sz w:val="28"/>
          <w:szCs w:val="28"/>
        </w:rPr>
        <w:t xml:space="preserve"> </w:t>
      </w:r>
      <w:r w:rsidR="000E6222">
        <w:rPr>
          <w:sz w:val="28"/>
          <w:szCs w:val="28"/>
        </w:rPr>
        <w:t xml:space="preserve">слова «региональном портале» </w:t>
      </w:r>
      <w:r w:rsidR="009F6D29">
        <w:rPr>
          <w:sz w:val="28"/>
          <w:szCs w:val="28"/>
        </w:rPr>
        <w:t>исключить</w:t>
      </w:r>
      <w:r w:rsidR="007A36AF">
        <w:rPr>
          <w:sz w:val="28"/>
          <w:szCs w:val="28"/>
        </w:rPr>
        <w:t>;</w:t>
      </w:r>
    </w:p>
    <w:p w14:paraId="1C364D46" w14:textId="5EF8F778" w:rsidR="007A36AF" w:rsidRDefault="007A36AF" w:rsidP="009467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в Приложении </w:t>
      </w:r>
      <w:r w:rsidR="001F581C">
        <w:rPr>
          <w:sz w:val="28"/>
          <w:szCs w:val="28"/>
        </w:rPr>
        <w:t xml:space="preserve">№ </w:t>
      </w:r>
      <w:r>
        <w:rPr>
          <w:sz w:val="28"/>
          <w:szCs w:val="28"/>
        </w:rPr>
        <w:t>1 слова «на региональном портале государственных и муниципальных услуг»</w:t>
      </w:r>
      <w:r w:rsidRPr="007A36AF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</w:t>
      </w:r>
      <w:r>
        <w:rPr>
          <w:sz w:val="28"/>
          <w:szCs w:val="28"/>
        </w:rPr>
        <w:t>;</w:t>
      </w:r>
    </w:p>
    <w:p w14:paraId="4BEA5E50" w14:textId="35D4552E" w:rsidR="007A36AF" w:rsidRDefault="007A36AF" w:rsidP="009467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="001F581C">
        <w:rPr>
          <w:sz w:val="28"/>
          <w:szCs w:val="28"/>
        </w:rPr>
        <w:t>в Приложении № 2 слова «региональном портале» исключить;</w:t>
      </w:r>
    </w:p>
    <w:p w14:paraId="474AE50A" w14:textId="2A636390" w:rsidR="001F581C" w:rsidRDefault="001F581C" w:rsidP="009467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6) в Приложении № 4 слова «</w:t>
      </w:r>
      <w:r w:rsidRPr="001F581C">
        <w:rPr>
          <w:sz w:val="28"/>
          <w:szCs w:val="28"/>
        </w:rPr>
        <w:t>на региональном портале государственных и муниципальных услуг</w:t>
      </w:r>
      <w:r>
        <w:rPr>
          <w:sz w:val="28"/>
          <w:szCs w:val="28"/>
        </w:rPr>
        <w:t>» исключить;</w:t>
      </w:r>
    </w:p>
    <w:p w14:paraId="41EF545E" w14:textId="3B72776E" w:rsidR="001F581C" w:rsidRDefault="001F581C" w:rsidP="009467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7) в Приложении № 6 слова «</w:t>
      </w:r>
      <w:r w:rsidRPr="001F581C">
        <w:rPr>
          <w:sz w:val="28"/>
          <w:szCs w:val="28"/>
        </w:rPr>
        <w:t>на региональном портале государственных и муниципальных услуг</w:t>
      </w:r>
      <w:r>
        <w:rPr>
          <w:sz w:val="28"/>
          <w:szCs w:val="28"/>
        </w:rPr>
        <w:t>» исключить;</w:t>
      </w:r>
    </w:p>
    <w:p w14:paraId="5074D548" w14:textId="6842017F" w:rsidR="007A36AF" w:rsidRDefault="001F581C" w:rsidP="009467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>
        <w:rPr>
          <w:sz w:val="28"/>
          <w:szCs w:val="28"/>
        </w:rPr>
        <w:t xml:space="preserve">) в Приложении №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слова «</w:t>
      </w:r>
      <w:r w:rsidRPr="001F581C">
        <w:rPr>
          <w:sz w:val="28"/>
          <w:szCs w:val="28"/>
        </w:rPr>
        <w:t>на региональном портале государственных и муниципальных услуг</w:t>
      </w:r>
      <w:r>
        <w:rPr>
          <w:sz w:val="28"/>
          <w:szCs w:val="28"/>
        </w:rPr>
        <w:t>» исключить</w:t>
      </w:r>
      <w:r>
        <w:rPr>
          <w:sz w:val="28"/>
          <w:szCs w:val="28"/>
        </w:rPr>
        <w:t>.</w:t>
      </w:r>
    </w:p>
    <w:p w14:paraId="037648C9" w14:textId="74AF6D4E" w:rsidR="004E52B8" w:rsidRDefault="00556642" w:rsidP="009467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52B8">
        <w:rPr>
          <w:bCs/>
          <w:sz w:val="28"/>
          <w:szCs w:val="28"/>
        </w:rPr>
        <w:t>2</w:t>
      </w:r>
      <w:r w:rsidR="00A81D70" w:rsidRPr="006E34CE">
        <w:rPr>
          <w:bCs/>
          <w:sz w:val="28"/>
          <w:szCs w:val="28"/>
        </w:rPr>
        <w:t>.</w:t>
      </w:r>
      <w:r w:rsidR="00712249">
        <w:rPr>
          <w:bCs/>
          <w:sz w:val="28"/>
          <w:szCs w:val="28"/>
        </w:rPr>
        <w:t> </w:t>
      </w:r>
      <w:r w:rsidR="006E3694" w:rsidRPr="006E34CE">
        <w:rPr>
          <w:sz w:val="28"/>
          <w:szCs w:val="28"/>
        </w:rPr>
        <w:t>Отделу</w:t>
      </w:r>
      <w:r w:rsidR="001E07A3" w:rsidRPr="006E34CE">
        <w:rPr>
          <w:sz w:val="28"/>
          <w:szCs w:val="28"/>
        </w:rPr>
        <w:t xml:space="preserve"> </w:t>
      </w:r>
      <w:r w:rsidR="006E3694" w:rsidRPr="006E34CE">
        <w:rPr>
          <w:sz w:val="28"/>
          <w:szCs w:val="28"/>
        </w:rPr>
        <w:t>архитектуры и градостроительства</w:t>
      </w:r>
      <w:r w:rsidR="001E07A3" w:rsidRPr="006E34CE">
        <w:rPr>
          <w:sz w:val="28"/>
          <w:szCs w:val="28"/>
        </w:rPr>
        <w:t xml:space="preserve"> </w:t>
      </w:r>
      <w:r w:rsidR="006E3694" w:rsidRPr="006E34CE">
        <w:rPr>
          <w:sz w:val="28"/>
          <w:szCs w:val="28"/>
        </w:rPr>
        <w:t>комитета жизнеобеспечения администрации города Черемхово (Богданова Т.И.)</w:t>
      </w:r>
      <w:r w:rsidR="004E52B8">
        <w:rPr>
          <w:sz w:val="28"/>
          <w:szCs w:val="28"/>
        </w:rPr>
        <w:t>:</w:t>
      </w:r>
    </w:p>
    <w:p w14:paraId="1B7FCA57" w14:textId="5047AA35" w:rsidR="006E3694" w:rsidRPr="006E34CE" w:rsidRDefault="004E52B8" w:rsidP="009467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712249">
        <w:rPr>
          <w:sz w:val="28"/>
          <w:szCs w:val="28"/>
        </w:rPr>
        <w:t> </w:t>
      </w:r>
      <w:r w:rsidR="006E3694" w:rsidRPr="006E34CE">
        <w:rPr>
          <w:sz w:val="28"/>
          <w:szCs w:val="28"/>
        </w:rPr>
        <w:t xml:space="preserve">в течение </w:t>
      </w:r>
      <w:r w:rsidR="008A19BA" w:rsidRPr="006E34CE">
        <w:rPr>
          <w:sz w:val="28"/>
          <w:szCs w:val="28"/>
        </w:rPr>
        <w:t>5</w:t>
      </w:r>
      <w:r w:rsidR="006E3694" w:rsidRPr="006E34CE">
        <w:rPr>
          <w:sz w:val="28"/>
          <w:szCs w:val="28"/>
        </w:rPr>
        <w:t xml:space="preserve"> рабочих дней со дня принятия настоящего постановления</w:t>
      </w:r>
      <w:r w:rsidR="00281357" w:rsidRPr="006E34CE">
        <w:rPr>
          <w:sz w:val="28"/>
          <w:szCs w:val="28"/>
        </w:rPr>
        <w:t> </w:t>
      </w:r>
      <w:r w:rsidR="006E3694" w:rsidRPr="006E34CE">
        <w:rPr>
          <w:sz w:val="28"/>
          <w:szCs w:val="28"/>
        </w:rPr>
        <w:t xml:space="preserve">направить в отдел информационно-программного обеспечения  </w:t>
      </w:r>
      <w:r w:rsidR="00D5464D" w:rsidRPr="006E34CE">
        <w:rPr>
          <w:sz w:val="28"/>
          <w:szCs w:val="28"/>
        </w:rPr>
        <w:t xml:space="preserve"> </w:t>
      </w:r>
      <w:r w:rsidR="006E3694" w:rsidRPr="006E34CE">
        <w:rPr>
          <w:sz w:val="28"/>
          <w:szCs w:val="28"/>
        </w:rPr>
        <w:t xml:space="preserve">администрации города Черемхово актуальную редакцию административного регламента </w:t>
      </w:r>
      <w:r w:rsidR="00F420BD" w:rsidRPr="006E34CE">
        <w:rPr>
          <w:sz w:val="28"/>
          <w:szCs w:val="28"/>
        </w:rPr>
        <w:t>предоставления муниципальной услуги «Выдача</w:t>
      </w:r>
      <w:r w:rsidR="00A43589" w:rsidRPr="006E34CE">
        <w:rPr>
          <w:sz w:val="28"/>
          <w:szCs w:val="28"/>
        </w:rPr>
        <w:t xml:space="preserve"> градостроите</w:t>
      </w:r>
      <w:r w:rsidR="008E267E" w:rsidRPr="006E34CE">
        <w:rPr>
          <w:sz w:val="28"/>
          <w:szCs w:val="28"/>
        </w:rPr>
        <w:t>льного плана земельного участка</w:t>
      </w:r>
      <w:r w:rsidR="00F420BD" w:rsidRPr="006E34CE">
        <w:rPr>
          <w:sz w:val="28"/>
          <w:szCs w:val="28"/>
        </w:rPr>
        <w:t xml:space="preserve">» </w:t>
      </w:r>
      <w:r w:rsidR="006E3694" w:rsidRPr="006E34CE">
        <w:rPr>
          <w:sz w:val="28"/>
          <w:szCs w:val="28"/>
        </w:rPr>
        <w:t>в электронном виде;</w:t>
      </w:r>
    </w:p>
    <w:p w14:paraId="10823A49" w14:textId="5DEADFC4" w:rsidR="006E3694" w:rsidRPr="006E34CE" w:rsidRDefault="006E3694" w:rsidP="00946772">
      <w:pPr>
        <w:tabs>
          <w:tab w:val="left" w:pos="0"/>
        </w:tabs>
        <w:jc w:val="both"/>
        <w:rPr>
          <w:rStyle w:val="FontStyle47"/>
          <w:sz w:val="28"/>
          <w:szCs w:val="28"/>
        </w:rPr>
      </w:pPr>
      <w:r w:rsidRPr="006E34CE">
        <w:rPr>
          <w:sz w:val="28"/>
          <w:szCs w:val="28"/>
        </w:rPr>
        <w:tab/>
        <w:t>-</w:t>
      </w:r>
      <w:r w:rsidR="00281357" w:rsidRPr="006E34CE">
        <w:rPr>
          <w:sz w:val="28"/>
          <w:szCs w:val="28"/>
        </w:rPr>
        <w:t> </w:t>
      </w:r>
      <w:r w:rsidR="004E52B8">
        <w:rPr>
          <w:sz w:val="28"/>
          <w:szCs w:val="28"/>
        </w:rPr>
        <w:t xml:space="preserve">в течение 5 рабочих дней со дня принятия настоящего постановления </w:t>
      </w:r>
      <w:r w:rsidRPr="006E34CE">
        <w:rPr>
          <w:sz w:val="28"/>
          <w:szCs w:val="28"/>
        </w:rPr>
        <w:t xml:space="preserve">разместить актуальную редакцию административного </w:t>
      </w:r>
      <w:proofErr w:type="gramStart"/>
      <w:r w:rsidRPr="006E34CE">
        <w:rPr>
          <w:sz w:val="28"/>
          <w:szCs w:val="28"/>
        </w:rPr>
        <w:t xml:space="preserve">регламента  </w:t>
      </w:r>
      <w:r w:rsidR="00F420BD" w:rsidRPr="006E34CE">
        <w:rPr>
          <w:sz w:val="28"/>
          <w:szCs w:val="28"/>
        </w:rPr>
        <w:t>предоставления</w:t>
      </w:r>
      <w:proofErr w:type="gramEnd"/>
      <w:r w:rsidR="00F420BD" w:rsidRPr="006E34CE">
        <w:rPr>
          <w:sz w:val="28"/>
          <w:szCs w:val="28"/>
        </w:rPr>
        <w:t xml:space="preserve"> муниципальной услуги «</w:t>
      </w:r>
      <w:r w:rsidR="000B76E9" w:rsidRPr="006E34CE">
        <w:rPr>
          <w:sz w:val="28"/>
          <w:szCs w:val="28"/>
        </w:rPr>
        <w:t xml:space="preserve">Выдача </w:t>
      </w:r>
      <w:r w:rsidR="00A43589" w:rsidRPr="006E34CE">
        <w:rPr>
          <w:bCs/>
          <w:sz w:val="28"/>
          <w:szCs w:val="28"/>
        </w:rPr>
        <w:t>градостроительного плана земельного участка</w:t>
      </w:r>
      <w:r w:rsidR="00F420BD" w:rsidRPr="006E34CE">
        <w:rPr>
          <w:sz w:val="28"/>
          <w:szCs w:val="28"/>
        </w:rPr>
        <w:t xml:space="preserve">» </w:t>
      </w:r>
      <w:r w:rsidRPr="006E34CE">
        <w:rPr>
          <w:sz w:val="28"/>
          <w:szCs w:val="28"/>
        </w:rPr>
        <w:t xml:space="preserve">на </w:t>
      </w:r>
      <w:r w:rsidR="004E52B8">
        <w:rPr>
          <w:sz w:val="28"/>
          <w:szCs w:val="28"/>
        </w:rPr>
        <w:t xml:space="preserve">информационном </w:t>
      </w:r>
      <w:r w:rsidRPr="006E34CE">
        <w:rPr>
          <w:sz w:val="28"/>
          <w:szCs w:val="28"/>
        </w:rPr>
        <w:t xml:space="preserve">стенде, расположенном </w:t>
      </w:r>
      <w:r w:rsidRPr="006E34CE">
        <w:rPr>
          <w:rStyle w:val="FontStyle47"/>
          <w:sz w:val="28"/>
          <w:szCs w:val="28"/>
        </w:rPr>
        <w:t xml:space="preserve">в здании администрации города Черемхово в вестибюле второго этажа около кабинета 208. </w:t>
      </w:r>
    </w:p>
    <w:p w14:paraId="6F02AB5A" w14:textId="45965BC3" w:rsidR="006E3694" w:rsidRPr="006E34CE" w:rsidRDefault="006E3694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rStyle w:val="FontStyle47"/>
          <w:sz w:val="28"/>
          <w:szCs w:val="28"/>
        </w:rPr>
        <w:tab/>
      </w:r>
      <w:r w:rsidR="004E52B8">
        <w:rPr>
          <w:rStyle w:val="FontStyle47"/>
          <w:sz w:val="28"/>
          <w:szCs w:val="28"/>
        </w:rPr>
        <w:t>3</w:t>
      </w:r>
      <w:r w:rsidRPr="006E34CE">
        <w:rPr>
          <w:rStyle w:val="FontStyle47"/>
          <w:sz w:val="28"/>
          <w:szCs w:val="28"/>
        </w:rPr>
        <w:t xml:space="preserve">. Отделу информационно-программного </w:t>
      </w:r>
      <w:proofErr w:type="gramStart"/>
      <w:r w:rsidRPr="006E34CE">
        <w:rPr>
          <w:rStyle w:val="FontStyle47"/>
          <w:sz w:val="28"/>
          <w:szCs w:val="28"/>
        </w:rPr>
        <w:t xml:space="preserve">обеспечения </w:t>
      </w:r>
      <w:r w:rsidR="00D5464D" w:rsidRPr="006E34CE">
        <w:rPr>
          <w:sz w:val="28"/>
          <w:szCs w:val="28"/>
        </w:rPr>
        <w:t xml:space="preserve"> </w:t>
      </w:r>
      <w:r w:rsidRPr="006E34CE">
        <w:rPr>
          <w:rStyle w:val="FontStyle47"/>
          <w:sz w:val="28"/>
          <w:szCs w:val="28"/>
        </w:rPr>
        <w:t>администрации</w:t>
      </w:r>
      <w:proofErr w:type="gramEnd"/>
      <w:r w:rsidRPr="006E34CE">
        <w:rPr>
          <w:rStyle w:val="FontStyle47"/>
          <w:sz w:val="28"/>
          <w:szCs w:val="28"/>
        </w:rPr>
        <w:t xml:space="preserve"> города Черемхово (</w:t>
      </w:r>
      <w:proofErr w:type="spellStart"/>
      <w:r w:rsidR="00F67FE8" w:rsidRPr="006E34CE">
        <w:rPr>
          <w:rStyle w:val="FontStyle47"/>
          <w:sz w:val="28"/>
          <w:szCs w:val="28"/>
        </w:rPr>
        <w:t>Шендер</w:t>
      </w:r>
      <w:proofErr w:type="spellEnd"/>
      <w:r w:rsidR="00F67FE8" w:rsidRPr="006E34CE">
        <w:rPr>
          <w:rStyle w:val="FontStyle47"/>
          <w:sz w:val="28"/>
          <w:szCs w:val="28"/>
        </w:rPr>
        <w:t xml:space="preserve"> А.Д.)</w:t>
      </w:r>
      <w:r w:rsidRPr="006E34CE">
        <w:rPr>
          <w:rStyle w:val="FontStyle47"/>
          <w:sz w:val="28"/>
          <w:szCs w:val="28"/>
        </w:rPr>
        <w:t xml:space="preserve"> в течение </w:t>
      </w:r>
      <w:r w:rsidR="008A19BA" w:rsidRPr="006E34CE">
        <w:rPr>
          <w:rStyle w:val="FontStyle47"/>
          <w:sz w:val="28"/>
          <w:szCs w:val="28"/>
        </w:rPr>
        <w:t>5</w:t>
      </w:r>
      <w:r w:rsidRPr="006E34CE">
        <w:rPr>
          <w:rStyle w:val="FontStyle47"/>
          <w:sz w:val="28"/>
          <w:szCs w:val="28"/>
        </w:rPr>
        <w:t xml:space="preserve"> </w:t>
      </w:r>
      <w:r w:rsidR="004037E4" w:rsidRPr="006E34CE">
        <w:rPr>
          <w:rStyle w:val="FontStyle47"/>
          <w:sz w:val="28"/>
          <w:szCs w:val="28"/>
        </w:rPr>
        <w:t xml:space="preserve">рабочих </w:t>
      </w:r>
      <w:r w:rsidRPr="006E34CE">
        <w:rPr>
          <w:rStyle w:val="FontStyle47"/>
          <w:sz w:val="28"/>
          <w:szCs w:val="28"/>
        </w:rPr>
        <w:t xml:space="preserve">дней со дня принятия настоящего постановления </w:t>
      </w:r>
      <w:r w:rsidRPr="006E34CE">
        <w:rPr>
          <w:sz w:val="28"/>
          <w:szCs w:val="28"/>
        </w:rPr>
        <w:t xml:space="preserve">разместить актуальную редакцию административного регламента  </w:t>
      </w:r>
      <w:r w:rsidR="00F420BD" w:rsidRPr="006E34CE">
        <w:rPr>
          <w:sz w:val="28"/>
          <w:szCs w:val="28"/>
        </w:rPr>
        <w:t>предоставления муниципальной услуги «</w:t>
      </w:r>
      <w:r w:rsidR="000B76E9" w:rsidRPr="006E34CE">
        <w:rPr>
          <w:sz w:val="28"/>
          <w:szCs w:val="28"/>
        </w:rPr>
        <w:t xml:space="preserve">Выдача </w:t>
      </w:r>
      <w:r w:rsidR="00A43589" w:rsidRPr="006E34CE">
        <w:rPr>
          <w:bCs/>
          <w:sz w:val="28"/>
          <w:szCs w:val="28"/>
        </w:rPr>
        <w:t>градостроительного плана земельного участка</w:t>
      </w:r>
      <w:r w:rsidR="00F420BD" w:rsidRPr="006E34CE">
        <w:rPr>
          <w:sz w:val="28"/>
          <w:szCs w:val="28"/>
        </w:rPr>
        <w:t xml:space="preserve">» </w:t>
      </w:r>
      <w:r w:rsidRPr="006E34CE">
        <w:rPr>
          <w:sz w:val="28"/>
          <w:szCs w:val="28"/>
        </w:rPr>
        <w:t>на официальном сайте администрации города Черемхово в информационно-телекоммуникационной сети «Интернет».</w:t>
      </w:r>
    </w:p>
    <w:p w14:paraId="1884F89E" w14:textId="4DF9336C" w:rsidR="006E3694" w:rsidRPr="006E34CE" w:rsidRDefault="001347E2" w:rsidP="00946772">
      <w:pPr>
        <w:tabs>
          <w:tab w:val="left" w:pos="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ab/>
      </w:r>
      <w:r w:rsidR="004E52B8">
        <w:rPr>
          <w:sz w:val="28"/>
          <w:szCs w:val="28"/>
        </w:rPr>
        <w:t>4</w:t>
      </w:r>
      <w:r w:rsidR="002478D6" w:rsidRPr="006E34CE">
        <w:rPr>
          <w:sz w:val="28"/>
          <w:szCs w:val="28"/>
        </w:rPr>
        <w:t>. Отделу</w:t>
      </w:r>
      <w:r w:rsidR="0042745A" w:rsidRPr="006E34CE">
        <w:rPr>
          <w:sz w:val="28"/>
          <w:szCs w:val="28"/>
        </w:rPr>
        <w:t xml:space="preserve"> экономического развития администрации города Черемхово</w:t>
      </w:r>
      <w:r w:rsidR="002478D6" w:rsidRPr="006E34CE">
        <w:rPr>
          <w:sz w:val="28"/>
          <w:szCs w:val="28"/>
        </w:rPr>
        <w:t xml:space="preserve"> (</w:t>
      </w:r>
      <w:proofErr w:type="spellStart"/>
      <w:r w:rsidR="00954D75" w:rsidRPr="006E34CE">
        <w:rPr>
          <w:sz w:val="28"/>
          <w:szCs w:val="28"/>
        </w:rPr>
        <w:t>Идиатул</w:t>
      </w:r>
      <w:r w:rsidR="008A19BA" w:rsidRPr="006E34CE">
        <w:rPr>
          <w:sz w:val="28"/>
          <w:szCs w:val="28"/>
        </w:rPr>
        <w:t>л</w:t>
      </w:r>
      <w:r w:rsidR="00954D75" w:rsidRPr="006E34CE">
        <w:rPr>
          <w:sz w:val="28"/>
          <w:szCs w:val="28"/>
        </w:rPr>
        <w:t>ин</w:t>
      </w:r>
      <w:proofErr w:type="spellEnd"/>
      <w:r w:rsidR="00954D75" w:rsidRPr="006E34CE">
        <w:rPr>
          <w:sz w:val="28"/>
          <w:szCs w:val="28"/>
        </w:rPr>
        <w:t xml:space="preserve"> А.</w:t>
      </w:r>
      <w:r w:rsidRPr="006E34CE">
        <w:rPr>
          <w:sz w:val="28"/>
          <w:szCs w:val="28"/>
        </w:rPr>
        <w:t>Р.</w:t>
      </w:r>
      <w:r w:rsidR="002478D6" w:rsidRPr="006E34CE">
        <w:rPr>
          <w:i/>
          <w:sz w:val="28"/>
          <w:szCs w:val="28"/>
        </w:rPr>
        <w:t>)</w:t>
      </w:r>
      <w:r w:rsidR="00C94A43" w:rsidRPr="006E34CE">
        <w:rPr>
          <w:sz w:val="28"/>
          <w:szCs w:val="28"/>
        </w:rPr>
        <w:t xml:space="preserve"> </w:t>
      </w:r>
      <w:r w:rsidR="002478D6" w:rsidRPr="006E34CE">
        <w:rPr>
          <w:sz w:val="28"/>
          <w:szCs w:val="28"/>
        </w:rPr>
        <w:t>в</w:t>
      </w:r>
      <w:r w:rsidR="0060500A" w:rsidRPr="006E34CE">
        <w:rPr>
          <w:sz w:val="28"/>
          <w:szCs w:val="28"/>
        </w:rPr>
        <w:t xml:space="preserve"> </w:t>
      </w:r>
      <w:r w:rsidR="008A19BA" w:rsidRPr="006E34CE">
        <w:rPr>
          <w:sz w:val="28"/>
          <w:szCs w:val="28"/>
        </w:rPr>
        <w:t>течение 5</w:t>
      </w:r>
      <w:r w:rsidR="006E3694" w:rsidRPr="006E34CE">
        <w:rPr>
          <w:sz w:val="28"/>
          <w:szCs w:val="28"/>
        </w:rPr>
        <w:t xml:space="preserve"> рабочих дней со дня принятия настоящего постановления</w:t>
      </w:r>
      <w:r w:rsidR="00281357" w:rsidRPr="006E34CE">
        <w:rPr>
          <w:sz w:val="28"/>
          <w:szCs w:val="28"/>
        </w:rPr>
        <w:t> </w:t>
      </w:r>
      <w:r w:rsidR="006E3694" w:rsidRPr="006E34CE">
        <w:rPr>
          <w:sz w:val="28"/>
          <w:szCs w:val="28"/>
        </w:rPr>
        <w:t>внести изменени</w:t>
      </w:r>
      <w:r w:rsidR="004E52B8">
        <w:rPr>
          <w:sz w:val="28"/>
          <w:szCs w:val="28"/>
        </w:rPr>
        <w:t>я в федеральную государственную информационную систему «Федеральный реестр государственных и муниципальных услуг (функций</w:t>
      </w:r>
      <w:r w:rsidR="00844B56">
        <w:rPr>
          <w:sz w:val="28"/>
          <w:szCs w:val="28"/>
        </w:rPr>
        <w:t>)» в информационно-телекоммуникационной сети «Интернет» в соответствии с пунктом 1 настоящего постановления.</w:t>
      </w:r>
    </w:p>
    <w:p w14:paraId="6A1E995D" w14:textId="0CFFB8D0" w:rsidR="006E3694" w:rsidRPr="006E34CE" w:rsidRDefault="006E3694" w:rsidP="00946772">
      <w:pPr>
        <w:pStyle w:val="ab"/>
        <w:tabs>
          <w:tab w:val="num" w:pos="0"/>
        </w:tabs>
        <w:rPr>
          <w:szCs w:val="28"/>
        </w:rPr>
      </w:pPr>
      <w:r w:rsidRPr="006E34CE">
        <w:rPr>
          <w:szCs w:val="28"/>
        </w:rPr>
        <w:tab/>
      </w:r>
      <w:r w:rsidR="00844B56">
        <w:rPr>
          <w:szCs w:val="28"/>
        </w:rPr>
        <w:t>5</w:t>
      </w:r>
      <w:r w:rsidR="000B76E9" w:rsidRPr="006E34CE">
        <w:rPr>
          <w:szCs w:val="28"/>
        </w:rPr>
        <w:t xml:space="preserve">. Отделу по организационной, кадровой работе и </w:t>
      </w:r>
      <w:r w:rsidRPr="006E34CE">
        <w:rPr>
          <w:szCs w:val="28"/>
        </w:rPr>
        <w:t>контролю управления делами администрации города Черемхово (Ф</w:t>
      </w:r>
      <w:r w:rsidR="008A19BA" w:rsidRPr="006E34CE">
        <w:rPr>
          <w:szCs w:val="28"/>
        </w:rPr>
        <w:t>едорова Г.П.) в течение 5</w:t>
      </w:r>
      <w:r w:rsidRPr="006E34CE">
        <w:rPr>
          <w:szCs w:val="28"/>
        </w:rPr>
        <w:t xml:space="preserve"> </w:t>
      </w:r>
      <w:r w:rsidR="005571D1" w:rsidRPr="006E34CE">
        <w:rPr>
          <w:szCs w:val="28"/>
        </w:rPr>
        <w:t xml:space="preserve">рабочих </w:t>
      </w:r>
      <w:r w:rsidRPr="006E34CE">
        <w:rPr>
          <w:szCs w:val="28"/>
        </w:rPr>
        <w:t>дней со дня принятия настоящего постановления внести информационную справку в оригинал муниципальн</w:t>
      </w:r>
      <w:r w:rsidR="00844B56">
        <w:rPr>
          <w:szCs w:val="28"/>
        </w:rPr>
        <w:t>ого</w:t>
      </w:r>
      <w:r w:rsidRPr="006E34CE">
        <w:rPr>
          <w:szCs w:val="28"/>
        </w:rPr>
        <w:t xml:space="preserve"> правов</w:t>
      </w:r>
      <w:r w:rsidR="00844B56">
        <w:rPr>
          <w:szCs w:val="28"/>
        </w:rPr>
        <w:t>ого</w:t>
      </w:r>
      <w:r w:rsidRPr="006E34CE">
        <w:rPr>
          <w:szCs w:val="28"/>
        </w:rPr>
        <w:t xml:space="preserve"> акт</w:t>
      </w:r>
      <w:r w:rsidR="00844B56">
        <w:rPr>
          <w:szCs w:val="28"/>
        </w:rPr>
        <w:t>а</w:t>
      </w:r>
      <w:r w:rsidRPr="006E34CE">
        <w:rPr>
          <w:szCs w:val="28"/>
        </w:rPr>
        <w:t xml:space="preserve"> о дате</w:t>
      </w:r>
      <w:r w:rsidR="00281357" w:rsidRPr="006E34CE">
        <w:rPr>
          <w:szCs w:val="28"/>
          <w:lang w:val="en-US"/>
        </w:rPr>
        <w:t> </w:t>
      </w:r>
      <w:r w:rsidRPr="006E34CE">
        <w:rPr>
          <w:szCs w:val="28"/>
        </w:rPr>
        <w:t>внесения изменени</w:t>
      </w:r>
      <w:r w:rsidR="00281357" w:rsidRPr="006E34CE">
        <w:rPr>
          <w:szCs w:val="28"/>
        </w:rPr>
        <w:t>й</w:t>
      </w:r>
      <w:r w:rsidRPr="006E34CE">
        <w:rPr>
          <w:szCs w:val="28"/>
        </w:rPr>
        <w:t xml:space="preserve"> в соответствии с пункт</w:t>
      </w:r>
      <w:r w:rsidR="00844B56">
        <w:rPr>
          <w:szCs w:val="28"/>
        </w:rPr>
        <w:t>ом</w:t>
      </w:r>
      <w:r w:rsidRPr="006E34CE">
        <w:rPr>
          <w:szCs w:val="28"/>
        </w:rPr>
        <w:t xml:space="preserve"> 1 настоящего постановления</w:t>
      </w:r>
      <w:r w:rsidR="00844B56">
        <w:rPr>
          <w:szCs w:val="28"/>
        </w:rPr>
        <w:t>.</w:t>
      </w:r>
    </w:p>
    <w:p w14:paraId="7F20E13D" w14:textId="027DE187" w:rsidR="006E3694" w:rsidRPr="006E34CE" w:rsidRDefault="006E3694" w:rsidP="00946772">
      <w:pPr>
        <w:pStyle w:val="ab"/>
        <w:tabs>
          <w:tab w:val="num" w:pos="0"/>
        </w:tabs>
        <w:rPr>
          <w:szCs w:val="28"/>
        </w:rPr>
      </w:pPr>
      <w:r w:rsidRPr="006E34CE">
        <w:rPr>
          <w:szCs w:val="28"/>
        </w:rPr>
        <w:tab/>
      </w:r>
      <w:r w:rsidR="00844B56">
        <w:rPr>
          <w:szCs w:val="28"/>
        </w:rPr>
        <w:t>6</w:t>
      </w:r>
      <w:r w:rsidRPr="006E34CE">
        <w:rPr>
          <w:szCs w:val="28"/>
        </w:rPr>
        <w:t>.  Настоящее постановление подлежит официальному опубликованию в газете «Черемховский рабочий» и размещению на официальном сайте администрации города Черемхово в информационно-телекоммуникационной сети «Интернет».</w:t>
      </w:r>
    </w:p>
    <w:p w14:paraId="2B6DEA81" w14:textId="4BD7FA87" w:rsidR="006E3694" w:rsidRPr="006E34CE" w:rsidRDefault="006E3694" w:rsidP="00946772">
      <w:pPr>
        <w:pStyle w:val="ab"/>
        <w:tabs>
          <w:tab w:val="num" w:pos="0"/>
        </w:tabs>
        <w:rPr>
          <w:szCs w:val="28"/>
        </w:rPr>
      </w:pPr>
      <w:r w:rsidRPr="006E34CE">
        <w:rPr>
          <w:szCs w:val="28"/>
        </w:rPr>
        <w:tab/>
      </w:r>
      <w:r w:rsidR="00014C81" w:rsidRPr="00014C81">
        <w:rPr>
          <w:szCs w:val="28"/>
        </w:rPr>
        <w:t>7</w:t>
      </w:r>
      <w:r w:rsidRPr="006E34CE">
        <w:rPr>
          <w:szCs w:val="28"/>
        </w:rPr>
        <w:t>. Контроль за исполнением настоящего постановления возложить</w:t>
      </w:r>
      <w:r w:rsidR="001E07A3" w:rsidRPr="006E34CE">
        <w:rPr>
          <w:szCs w:val="28"/>
        </w:rPr>
        <w:t xml:space="preserve"> на первого заместителя мэра города – председателя комитета жизнеобеспечения администрации города Черемхово Серёдкина Е.А.</w:t>
      </w:r>
      <w:r w:rsidRPr="006E34CE">
        <w:rPr>
          <w:szCs w:val="28"/>
        </w:rPr>
        <w:t xml:space="preserve"> </w:t>
      </w:r>
    </w:p>
    <w:p w14:paraId="32CA2EC1" w14:textId="77777777" w:rsidR="006E3694" w:rsidRPr="006E34CE" w:rsidRDefault="006E3694" w:rsidP="00946772">
      <w:pPr>
        <w:jc w:val="both"/>
        <w:rPr>
          <w:sz w:val="28"/>
          <w:szCs w:val="28"/>
        </w:rPr>
      </w:pPr>
    </w:p>
    <w:p w14:paraId="11707E6E" w14:textId="77777777" w:rsidR="006E3694" w:rsidRPr="006E34CE" w:rsidRDefault="006E3694" w:rsidP="00946772">
      <w:pPr>
        <w:tabs>
          <w:tab w:val="left" w:pos="8060"/>
        </w:tabs>
        <w:jc w:val="both"/>
        <w:rPr>
          <w:sz w:val="28"/>
          <w:szCs w:val="28"/>
        </w:rPr>
      </w:pPr>
      <w:r w:rsidRPr="006E34CE">
        <w:rPr>
          <w:sz w:val="28"/>
          <w:szCs w:val="28"/>
        </w:rPr>
        <w:tab/>
      </w:r>
    </w:p>
    <w:p w14:paraId="23AEED0C" w14:textId="77777777" w:rsidR="006E3694" w:rsidRPr="006E34CE" w:rsidRDefault="006E3694" w:rsidP="00946772">
      <w:pPr>
        <w:jc w:val="both"/>
        <w:rPr>
          <w:sz w:val="28"/>
          <w:szCs w:val="28"/>
        </w:rPr>
      </w:pPr>
      <w:r w:rsidRPr="006E34CE">
        <w:rPr>
          <w:sz w:val="28"/>
          <w:szCs w:val="28"/>
        </w:rPr>
        <w:t>Мэр города Черемхово                                                                      В.А. Семенов</w:t>
      </w:r>
    </w:p>
    <w:sectPr w:rsidR="006E3694" w:rsidRPr="006E34CE" w:rsidSect="002875B5">
      <w:headerReference w:type="even" r:id="rId8"/>
      <w:headerReference w:type="default" r:id="rId9"/>
      <w:headerReference w:type="first" r:id="rId10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C1D1" w14:textId="77777777" w:rsidR="00393E63" w:rsidRDefault="00393E63">
      <w:r>
        <w:separator/>
      </w:r>
    </w:p>
  </w:endnote>
  <w:endnote w:type="continuationSeparator" w:id="0">
    <w:p w14:paraId="4A599B17" w14:textId="77777777" w:rsidR="00393E63" w:rsidRDefault="0039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E864" w14:textId="77777777" w:rsidR="00393E63" w:rsidRDefault="00393E63">
      <w:r>
        <w:separator/>
      </w:r>
    </w:p>
  </w:footnote>
  <w:footnote w:type="continuationSeparator" w:id="0">
    <w:p w14:paraId="5F35EC06" w14:textId="77777777" w:rsidR="00393E63" w:rsidRDefault="00393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3A102" w14:textId="77777777" w:rsidR="00B16F8F" w:rsidRDefault="00B16F8F" w:rsidP="003933E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B4A54A" w14:textId="77777777" w:rsidR="00B16F8F" w:rsidRDefault="00B16F8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8A35" w14:textId="77777777" w:rsidR="00B16F8F" w:rsidRDefault="00B16F8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28E">
      <w:rPr>
        <w:noProof/>
      </w:rPr>
      <w:t>2</w:t>
    </w:r>
    <w:r>
      <w:fldChar w:fldCharType="end"/>
    </w:r>
  </w:p>
  <w:p w14:paraId="7EDBEA18" w14:textId="77777777" w:rsidR="00B16F8F" w:rsidRPr="00FE4EDF" w:rsidRDefault="00B16F8F" w:rsidP="00E954A5">
    <w:pPr>
      <w:pStyle w:val="a5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E13D" w14:textId="77777777" w:rsidR="00B16F8F" w:rsidRDefault="00B16F8F">
    <w:pPr>
      <w:pStyle w:val="a5"/>
      <w:jc w:val="center"/>
    </w:pPr>
  </w:p>
  <w:p w14:paraId="2894D4B4" w14:textId="77777777" w:rsidR="00B16F8F" w:rsidRDefault="00B16F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73E48"/>
    <w:multiLevelType w:val="hybridMultilevel"/>
    <w:tmpl w:val="744AB7AC"/>
    <w:lvl w:ilvl="0" w:tplc="519AF466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D4"/>
    <w:rsid w:val="000019CE"/>
    <w:rsid w:val="00002E3D"/>
    <w:rsid w:val="00014C81"/>
    <w:rsid w:val="0001629D"/>
    <w:rsid w:val="00025E3F"/>
    <w:rsid w:val="000261D9"/>
    <w:rsid w:val="00026BA7"/>
    <w:rsid w:val="0003239B"/>
    <w:rsid w:val="00035B10"/>
    <w:rsid w:val="00036F84"/>
    <w:rsid w:val="000377D2"/>
    <w:rsid w:val="0005375C"/>
    <w:rsid w:val="00057A0C"/>
    <w:rsid w:val="00065955"/>
    <w:rsid w:val="00076616"/>
    <w:rsid w:val="00082948"/>
    <w:rsid w:val="00083DA2"/>
    <w:rsid w:val="0008488B"/>
    <w:rsid w:val="00086A12"/>
    <w:rsid w:val="0009042D"/>
    <w:rsid w:val="000940B2"/>
    <w:rsid w:val="000A2787"/>
    <w:rsid w:val="000B76E9"/>
    <w:rsid w:val="000C5B42"/>
    <w:rsid w:val="000C65B5"/>
    <w:rsid w:val="000D618D"/>
    <w:rsid w:val="000E0FC0"/>
    <w:rsid w:val="000E169A"/>
    <w:rsid w:val="000E17ED"/>
    <w:rsid w:val="000E37F2"/>
    <w:rsid w:val="000E6222"/>
    <w:rsid w:val="000F123B"/>
    <w:rsid w:val="000F5143"/>
    <w:rsid w:val="00100C5C"/>
    <w:rsid w:val="00101ADF"/>
    <w:rsid w:val="00104984"/>
    <w:rsid w:val="00105A23"/>
    <w:rsid w:val="00107B39"/>
    <w:rsid w:val="00112BA3"/>
    <w:rsid w:val="00121345"/>
    <w:rsid w:val="00121389"/>
    <w:rsid w:val="00121AB3"/>
    <w:rsid w:val="00122A1A"/>
    <w:rsid w:val="001274EC"/>
    <w:rsid w:val="00131FC5"/>
    <w:rsid w:val="001340AC"/>
    <w:rsid w:val="001347E2"/>
    <w:rsid w:val="00145034"/>
    <w:rsid w:val="001579CE"/>
    <w:rsid w:val="0017133E"/>
    <w:rsid w:val="00176447"/>
    <w:rsid w:val="00176FEC"/>
    <w:rsid w:val="0018002E"/>
    <w:rsid w:val="001A00F2"/>
    <w:rsid w:val="001B416A"/>
    <w:rsid w:val="001B46C2"/>
    <w:rsid w:val="001B6069"/>
    <w:rsid w:val="001D1777"/>
    <w:rsid w:val="001D5D79"/>
    <w:rsid w:val="001D64EF"/>
    <w:rsid w:val="001D736A"/>
    <w:rsid w:val="001E0697"/>
    <w:rsid w:val="001E07A3"/>
    <w:rsid w:val="001E677A"/>
    <w:rsid w:val="001F5746"/>
    <w:rsid w:val="001F581C"/>
    <w:rsid w:val="00200676"/>
    <w:rsid w:val="0020276A"/>
    <w:rsid w:val="00204190"/>
    <w:rsid w:val="00204521"/>
    <w:rsid w:val="00206DDC"/>
    <w:rsid w:val="00211A87"/>
    <w:rsid w:val="00215E3A"/>
    <w:rsid w:val="00216974"/>
    <w:rsid w:val="002237F8"/>
    <w:rsid w:val="00223ECB"/>
    <w:rsid w:val="0024182C"/>
    <w:rsid w:val="00245123"/>
    <w:rsid w:val="002455B0"/>
    <w:rsid w:val="002468B2"/>
    <w:rsid w:val="002478D6"/>
    <w:rsid w:val="00251B83"/>
    <w:rsid w:val="00253B4D"/>
    <w:rsid w:val="00255BC6"/>
    <w:rsid w:val="0025705C"/>
    <w:rsid w:val="0025767F"/>
    <w:rsid w:val="00266628"/>
    <w:rsid w:val="002778B6"/>
    <w:rsid w:val="00281357"/>
    <w:rsid w:val="00284081"/>
    <w:rsid w:val="002875B5"/>
    <w:rsid w:val="00290E44"/>
    <w:rsid w:val="002A4E32"/>
    <w:rsid w:val="002A70E6"/>
    <w:rsid w:val="002B2E59"/>
    <w:rsid w:val="002B663B"/>
    <w:rsid w:val="002C08AE"/>
    <w:rsid w:val="002C0DBC"/>
    <w:rsid w:val="002C3D1F"/>
    <w:rsid w:val="002C5F58"/>
    <w:rsid w:val="002C7C50"/>
    <w:rsid w:val="002E09FE"/>
    <w:rsid w:val="002E5C22"/>
    <w:rsid w:val="0030022C"/>
    <w:rsid w:val="003044A8"/>
    <w:rsid w:val="00312ECC"/>
    <w:rsid w:val="00313FC9"/>
    <w:rsid w:val="00315344"/>
    <w:rsid w:val="0032410B"/>
    <w:rsid w:val="0033186C"/>
    <w:rsid w:val="00332080"/>
    <w:rsid w:val="003324EA"/>
    <w:rsid w:val="003337C6"/>
    <w:rsid w:val="003363F1"/>
    <w:rsid w:val="0034543B"/>
    <w:rsid w:val="0034687D"/>
    <w:rsid w:val="0035099B"/>
    <w:rsid w:val="00351E4B"/>
    <w:rsid w:val="0035431D"/>
    <w:rsid w:val="00361379"/>
    <w:rsid w:val="0036141F"/>
    <w:rsid w:val="00362CEB"/>
    <w:rsid w:val="00371D36"/>
    <w:rsid w:val="00377E49"/>
    <w:rsid w:val="003933E4"/>
    <w:rsid w:val="00393E63"/>
    <w:rsid w:val="00394648"/>
    <w:rsid w:val="0039760F"/>
    <w:rsid w:val="00397911"/>
    <w:rsid w:val="003B2C58"/>
    <w:rsid w:val="003B3C8F"/>
    <w:rsid w:val="003C04D5"/>
    <w:rsid w:val="003C3062"/>
    <w:rsid w:val="003D5D3E"/>
    <w:rsid w:val="003E6A81"/>
    <w:rsid w:val="003F0329"/>
    <w:rsid w:val="003F2A36"/>
    <w:rsid w:val="00401EEF"/>
    <w:rsid w:val="004037E4"/>
    <w:rsid w:val="00403CCB"/>
    <w:rsid w:val="0042248D"/>
    <w:rsid w:val="0042745A"/>
    <w:rsid w:val="0042747A"/>
    <w:rsid w:val="00431718"/>
    <w:rsid w:val="004347BD"/>
    <w:rsid w:val="004517A4"/>
    <w:rsid w:val="0045225E"/>
    <w:rsid w:val="00461A3C"/>
    <w:rsid w:val="00464D64"/>
    <w:rsid w:val="00465AC5"/>
    <w:rsid w:val="004774F0"/>
    <w:rsid w:val="00482AFF"/>
    <w:rsid w:val="00482C5E"/>
    <w:rsid w:val="004831A0"/>
    <w:rsid w:val="004839B8"/>
    <w:rsid w:val="00483C2D"/>
    <w:rsid w:val="00486D2E"/>
    <w:rsid w:val="00491E62"/>
    <w:rsid w:val="004A5431"/>
    <w:rsid w:val="004A688C"/>
    <w:rsid w:val="004B0A23"/>
    <w:rsid w:val="004B2B00"/>
    <w:rsid w:val="004B31DB"/>
    <w:rsid w:val="004E225A"/>
    <w:rsid w:val="004E52B8"/>
    <w:rsid w:val="004E5A59"/>
    <w:rsid w:val="004F6E24"/>
    <w:rsid w:val="005004DE"/>
    <w:rsid w:val="00511778"/>
    <w:rsid w:val="0052046C"/>
    <w:rsid w:val="00530806"/>
    <w:rsid w:val="00533394"/>
    <w:rsid w:val="00537988"/>
    <w:rsid w:val="00541E53"/>
    <w:rsid w:val="0054322D"/>
    <w:rsid w:val="005456EE"/>
    <w:rsid w:val="005564D4"/>
    <w:rsid w:val="00556642"/>
    <w:rsid w:val="005571D1"/>
    <w:rsid w:val="005618D9"/>
    <w:rsid w:val="00562D5C"/>
    <w:rsid w:val="0056539C"/>
    <w:rsid w:val="0057679E"/>
    <w:rsid w:val="0058724D"/>
    <w:rsid w:val="0059436C"/>
    <w:rsid w:val="00594881"/>
    <w:rsid w:val="005A1C5D"/>
    <w:rsid w:val="005C390C"/>
    <w:rsid w:val="005E2B97"/>
    <w:rsid w:val="005E2E2A"/>
    <w:rsid w:val="005E4173"/>
    <w:rsid w:val="005F2A2B"/>
    <w:rsid w:val="005F39F3"/>
    <w:rsid w:val="005F4DD4"/>
    <w:rsid w:val="0060500A"/>
    <w:rsid w:val="006121AF"/>
    <w:rsid w:val="00614EA7"/>
    <w:rsid w:val="00615F61"/>
    <w:rsid w:val="00623325"/>
    <w:rsid w:val="00624425"/>
    <w:rsid w:val="006278EA"/>
    <w:rsid w:val="006302EC"/>
    <w:rsid w:val="006365E0"/>
    <w:rsid w:val="00643C97"/>
    <w:rsid w:val="006463CB"/>
    <w:rsid w:val="00654DCD"/>
    <w:rsid w:val="006558A4"/>
    <w:rsid w:val="00665ED4"/>
    <w:rsid w:val="00671926"/>
    <w:rsid w:val="00677CF4"/>
    <w:rsid w:val="0068326B"/>
    <w:rsid w:val="0068328E"/>
    <w:rsid w:val="006862A0"/>
    <w:rsid w:val="00691EA4"/>
    <w:rsid w:val="0069309D"/>
    <w:rsid w:val="00697E4C"/>
    <w:rsid w:val="006A680F"/>
    <w:rsid w:val="006B0DC0"/>
    <w:rsid w:val="006B0DE0"/>
    <w:rsid w:val="006B2268"/>
    <w:rsid w:val="006B43C5"/>
    <w:rsid w:val="006B76D8"/>
    <w:rsid w:val="006C0283"/>
    <w:rsid w:val="006D497C"/>
    <w:rsid w:val="006E34CE"/>
    <w:rsid w:val="006E3694"/>
    <w:rsid w:val="006F0AAA"/>
    <w:rsid w:val="006F2FAD"/>
    <w:rsid w:val="006F55DD"/>
    <w:rsid w:val="006F6CF6"/>
    <w:rsid w:val="007029BC"/>
    <w:rsid w:val="00702D73"/>
    <w:rsid w:val="0070469D"/>
    <w:rsid w:val="007072D5"/>
    <w:rsid w:val="00712249"/>
    <w:rsid w:val="007152FC"/>
    <w:rsid w:val="00717BEB"/>
    <w:rsid w:val="007202BE"/>
    <w:rsid w:val="00723746"/>
    <w:rsid w:val="007250A5"/>
    <w:rsid w:val="007344B3"/>
    <w:rsid w:val="00742B11"/>
    <w:rsid w:val="007470D2"/>
    <w:rsid w:val="0074735A"/>
    <w:rsid w:val="00750897"/>
    <w:rsid w:val="007520CB"/>
    <w:rsid w:val="00760535"/>
    <w:rsid w:val="00762360"/>
    <w:rsid w:val="007633F3"/>
    <w:rsid w:val="00767C05"/>
    <w:rsid w:val="00777737"/>
    <w:rsid w:val="007825A5"/>
    <w:rsid w:val="007858E2"/>
    <w:rsid w:val="0079061C"/>
    <w:rsid w:val="00790A2C"/>
    <w:rsid w:val="00791E98"/>
    <w:rsid w:val="007928DB"/>
    <w:rsid w:val="007966BA"/>
    <w:rsid w:val="00797772"/>
    <w:rsid w:val="007A060C"/>
    <w:rsid w:val="007A36AF"/>
    <w:rsid w:val="007B2A76"/>
    <w:rsid w:val="007B6B6D"/>
    <w:rsid w:val="007C0A14"/>
    <w:rsid w:val="007C5A7F"/>
    <w:rsid w:val="007D6A4E"/>
    <w:rsid w:val="007E01D8"/>
    <w:rsid w:val="007E08C2"/>
    <w:rsid w:val="007E3F1C"/>
    <w:rsid w:val="007E775D"/>
    <w:rsid w:val="007E7E5A"/>
    <w:rsid w:val="007F07F3"/>
    <w:rsid w:val="007F67B4"/>
    <w:rsid w:val="007F731F"/>
    <w:rsid w:val="00801DA2"/>
    <w:rsid w:val="008160EE"/>
    <w:rsid w:val="00816592"/>
    <w:rsid w:val="00821C92"/>
    <w:rsid w:val="00831583"/>
    <w:rsid w:val="0083360C"/>
    <w:rsid w:val="00840DA7"/>
    <w:rsid w:val="00842E16"/>
    <w:rsid w:val="00844B56"/>
    <w:rsid w:val="00850332"/>
    <w:rsid w:val="008511AE"/>
    <w:rsid w:val="008532B6"/>
    <w:rsid w:val="00862AFF"/>
    <w:rsid w:val="00863D1A"/>
    <w:rsid w:val="00867006"/>
    <w:rsid w:val="008932B7"/>
    <w:rsid w:val="008A19BA"/>
    <w:rsid w:val="008A1E14"/>
    <w:rsid w:val="008B1C01"/>
    <w:rsid w:val="008B6411"/>
    <w:rsid w:val="008C391A"/>
    <w:rsid w:val="008C6685"/>
    <w:rsid w:val="008C6989"/>
    <w:rsid w:val="008D06DF"/>
    <w:rsid w:val="008D2D08"/>
    <w:rsid w:val="008D6938"/>
    <w:rsid w:val="008E00DE"/>
    <w:rsid w:val="008E267E"/>
    <w:rsid w:val="009028AB"/>
    <w:rsid w:val="009100B3"/>
    <w:rsid w:val="009104B6"/>
    <w:rsid w:val="009139D4"/>
    <w:rsid w:val="00921FB4"/>
    <w:rsid w:val="0093043A"/>
    <w:rsid w:val="009332D9"/>
    <w:rsid w:val="00937F43"/>
    <w:rsid w:val="00941285"/>
    <w:rsid w:val="00943666"/>
    <w:rsid w:val="00946772"/>
    <w:rsid w:val="00946989"/>
    <w:rsid w:val="009506A8"/>
    <w:rsid w:val="00950C51"/>
    <w:rsid w:val="00954D75"/>
    <w:rsid w:val="009561BF"/>
    <w:rsid w:val="0095621B"/>
    <w:rsid w:val="00957C18"/>
    <w:rsid w:val="00963444"/>
    <w:rsid w:val="009776C7"/>
    <w:rsid w:val="00980BDD"/>
    <w:rsid w:val="00991E94"/>
    <w:rsid w:val="00993AD7"/>
    <w:rsid w:val="009956D2"/>
    <w:rsid w:val="009A2054"/>
    <w:rsid w:val="009A28C9"/>
    <w:rsid w:val="009A6611"/>
    <w:rsid w:val="009B1A87"/>
    <w:rsid w:val="009B1D66"/>
    <w:rsid w:val="009B64C3"/>
    <w:rsid w:val="009C1785"/>
    <w:rsid w:val="009C18FF"/>
    <w:rsid w:val="009D43DA"/>
    <w:rsid w:val="009D5058"/>
    <w:rsid w:val="009E0332"/>
    <w:rsid w:val="009E1991"/>
    <w:rsid w:val="009F145B"/>
    <w:rsid w:val="009F4242"/>
    <w:rsid w:val="009F4F3F"/>
    <w:rsid w:val="009F51A6"/>
    <w:rsid w:val="009F6D29"/>
    <w:rsid w:val="00A064BE"/>
    <w:rsid w:val="00A12232"/>
    <w:rsid w:val="00A15D3E"/>
    <w:rsid w:val="00A17DD0"/>
    <w:rsid w:val="00A21BEF"/>
    <w:rsid w:val="00A2246C"/>
    <w:rsid w:val="00A2259B"/>
    <w:rsid w:val="00A339FA"/>
    <w:rsid w:val="00A34D5E"/>
    <w:rsid w:val="00A40D30"/>
    <w:rsid w:val="00A43589"/>
    <w:rsid w:val="00A436DC"/>
    <w:rsid w:val="00A4465C"/>
    <w:rsid w:val="00A55BF5"/>
    <w:rsid w:val="00A56F86"/>
    <w:rsid w:val="00A6337A"/>
    <w:rsid w:val="00A66C48"/>
    <w:rsid w:val="00A711EF"/>
    <w:rsid w:val="00A744D0"/>
    <w:rsid w:val="00A763D7"/>
    <w:rsid w:val="00A81D70"/>
    <w:rsid w:val="00A87729"/>
    <w:rsid w:val="00A9078A"/>
    <w:rsid w:val="00A91A3D"/>
    <w:rsid w:val="00A94237"/>
    <w:rsid w:val="00A9562B"/>
    <w:rsid w:val="00AA2824"/>
    <w:rsid w:val="00AC529F"/>
    <w:rsid w:val="00AD0B78"/>
    <w:rsid w:val="00AD1A82"/>
    <w:rsid w:val="00AD5A9B"/>
    <w:rsid w:val="00AD6EB2"/>
    <w:rsid w:val="00AF4995"/>
    <w:rsid w:val="00B0563C"/>
    <w:rsid w:val="00B16F8F"/>
    <w:rsid w:val="00B23889"/>
    <w:rsid w:val="00B30604"/>
    <w:rsid w:val="00B30BF0"/>
    <w:rsid w:val="00B44862"/>
    <w:rsid w:val="00B46FA6"/>
    <w:rsid w:val="00B73598"/>
    <w:rsid w:val="00B750D0"/>
    <w:rsid w:val="00B8014D"/>
    <w:rsid w:val="00B81B72"/>
    <w:rsid w:val="00B823BE"/>
    <w:rsid w:val="00B868C4"/>
    <w:rsid w:val="00B905B1"/>
    <w:rsid w:val="00B94588"/>
    <w:rsid w:val="00B97DBD"/>
    <w:rsid w:val="00BA00EA"/>
    <w:rsid w:val="00BA495F"/>
    <w:rsid w:val="00BB161B"/>
    <w:rsid w:val="00BB232B"/>
    <w:rsid w:val="00BB2F10"/>
    <w:rsid w:val="00BC1D91"/>
    <w:rsid w:val="00BD2F63"/>
    <w:rsid w:val="00BD768E"/>
    <w:rsid w:val="00BF1F14"/>
    <w:rsid w:val="00C068E3"/>
    <w:rsid w:val="00C1567C"/>
    <w:rsid w:val="00C20BEA"/>
    <w:rsid w:val="00C2185D"/>
    <w:rsid w:val="00C31F96"/>
    <w:rsid w:val="00C32723"/>
    <w:rsid w:val="00C44CDC"/>
    <w:rsid w:val="00C44F4C"/>
    <w:rsid w:val="00C50BF8"/>
    <w:rsid w:val="00C516E6"/>
    <w:rsid w:val="00C51DB7"/>
    <w:rsid w:val="00C55751"/>
    <w:rsid w:val="00C55D08"/>
    <w:rsid w:val="00C56C3E"/>
    <w:rsid w:val="00C774D1"/>
    <w:rsid w:val="00C900B1"/>
    <w:rsid w:val="00C90F47"/>
    <w:rsid w:val="00C935E4"/>
    <w:rsid w:val="00C94A43"/>
    <w:rsid w:val="00CB5551"/>
    <w:rsid w:val="00CB78C7"/>
    <w:rsid w:val="00CC1573"/>
    <w:rsid w:val="00CC1884"/>
    <w:rsid w:val="00CC4E6E"/>
    <w:rsid w:val="00CD1BBA"/>
    <w:rsid w:val="00CD4B24"/>
    <w:rsid w:val="00CD7EEC"/>
    <w:rsid w:val="00CE1893"/>
    <w:rsid w:val="00CE2AF7"/>
    <w:rsid w:val="00CE30AD"/>
    <w:rsid w:val="00CE5559"/>
    <w:rsid w:val="00D01373"/>
    <w:rsid w:val="00D249F9"/>
    <w:rsid w:val="00D2645A"/>
    <w:rsid w:val="00D3573E"/>
    <w:rsid w:val="00D40AA6"/>
    <w:rsid w:val="00D422B2"/>
    <w:rsid w:val="00D44F5C"/>
    <w:rsid w:val="00D46C70"/>
    <w:rsid w:val="00D5464D"/>
    <w:rsid w:val="00D573E6"/>
    <w:rsid w:val="00D63C50"/>
    <w:rsid w:val="00D75771"/>
    <w:rsid w:val="00D827CF"/>
    <w:rsid w:val="00D865F5"/>
    <w:rsid w:val="00D868A8"/>
    <w:rsid w:val="00DA25A9"/>
    <w:rsid w:val="00DA5A59"/>
    <w:rsid w:val="00DA72E0"/>
    <w:rsid w:val="00DA7C06"/>
    <w:rsid w:val="00DB3E26"/>
    <w:rsid w:val="00DC03BF"/>
    <w:rsid w:val="00DC158F"/>
    <w:rsid w:val="00DC346F"/>
    <w:rsid w:val="00DC672B"/>
    <w:rsid w:val="00DD5272"/>
    <w:rsid w:val="00DD5514"/>
    <w:rsid w:val="00DF4F24"/>
    <w:rsid w:val="00E066F2"/>
    <w:rsid w:val="00E1044F"/>
    <w:rsid w:val="00E10A34"/>
    <w:rsid w:val="00E34118"/>
    <w:rsid w:val="00E45141"/>
    <w:rsid w:val="00E46FDE"/>
    <w:rsid w:val="00E51E9B"/>
    <w:rsid w:val="00E57725"/>
    <w:rsid w:val="00E608E8"/>
    <w:rsid w:val="00E63840"/>
    <w:rsid w:val="00E70CC3"/>
    <w:rsid w:val="00E72BC6"/>
    <w:rsid w:val="00E77AE5"/>
    <w:rsid w:val="00E77DD1"/>
    <w:rsid w:val="00E8102D"/>
    <w:rsid w:val="00E84B0E"/>
    <w:rsid w:val="00E91BA5"/>
    <w:rsid w:val="00E954A5"/>
    <w:rsid w:val="00EA101B"/>
    <w:rsid w:val="00EC1A89"/>
    <w:rsid w:val="00EC1E10"/>
    <w:rsid w:val="00EC4EE0"/>
    <w:rsid w:val="00EC638C"/>
    <w:rsid w:val="00EE34A5"/>
    <w:rsid w:val="00EF3F2C"/>
    <w:rsid w:val="00EF5E6B"/>
    <w:rsid w:val="00F00394"/>
    <w:rsid w:val="00F00DE6"/>
    <w:rsid w:val="00F00F03"/>
    <w:rsid w:val="00F125F7"/>
    <w:rsid w:val="00F16C52"/>
    <w:rsid w:val="00F17D3E"/>
    <w:rsid w:val="00F21A27"/>
    <w:rsid w:val="00F220F1"/>
    <w:rsid w:val="00F22FDF"/>
    <w:rsid w:val="00F27626"/>
    <w:rsid w:val="00F3323A"/>
    <w:rsid w:val="00F420BD"/>
    <w:rsid w:val="00F46D27"/>
    <w:rsid w:val="00F568ED"/>
    <w:rsid w:val="00F60C0C"/>
    <w:rsid w:val="00F63BE4"/>
    <w:rsid w:val="00F652E9"/>
    <w:rsid w:val="00F67FE8"/>
    <w:rsid w:val="00F71CAE"/>
    <w:rsid w:val="00F80638"/>
    <w:rsid w:val="00F84AE0"/>
    <w:rsid w:val="00F926AA"/>
    <w:rsid w:val="00F93B0B"/>
    <w:rsid w:val="00F93EBC"/>
    <w:rsid w:val="00F9574E"/>
    <w:rsid w:val="00FA1657"/>
    <w:rsid w:val="00FA6680"/>
    <w:rsid w:val="00FC154D"/>
    <w:rsid w:val="00FC2F58"/>
    <w:rsid w:val="00FC5365"/>
    <w:rsid w:val="00FC7C16"/>
    <w:rsid w:val="00FD0054"/>
    <w:rsid w:val="00FD04F6"/>
    <w:rsid w:val="00FD1B25"/>
    <w:rsid w:val="00FD6FFC"/>
    <w:rsid w:val="00FD75E8"/>
    <w:rsid w:val="00FE4EDF"/>
    <w:rsid w:val="00FE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1CE969"/>
  <w15:docId w15:val="{BC3C6F33-FFA2-4487-A684-C8A24B4C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375C"/>
    <w:rPr>
      <w:sz w:val="24"/>
      <w:szCs w:val="24"/>
    </w:rPr>
  </w:style>
  <w:style w:type="paragraph" w:styleId="1">
    <w:name w:val="heading 1"/>
    <w:basedOn w:val="a"/>
    <w:next w:val="a"/>
    <w:qFormat/>
    <w:rsid w:val="0005375C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5375C"/>
    <w:pPr>
      <w:keepNext/>
      <w:jc w:val="center"/>
      <w:outlineLvl w:val="1"/>
    </w:pPr>
    <w:rPr>
      <w:b/>
      <w:i/>
      <w:sz w:val="28"/>
      <w:szCs w:val="20"/>
    </w:rPr>
  </w:style>
  <w:style w:type="paragraph" w:styleId="4">
    <w:name w:val="heading 4"/>
    <w:basedOn w:val="a"/>
    <w:next w:val="a"/>
    <w:qFormat/>
    <w:rsid w:val="0005375C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5375C"/>
    <w:pPr>
      <w:jc w:val="center"/>
    </w:pPr>
    <w:rPr>
      <w:b/>
      <w:sz w:val="28"/>
      <w:szCs w:val="20"/>
    </w:rPr>
  </w:style>
  <w:style w:type="character" w:styleId="a4">
    <w:name w:val="Hyperlink"/>
    <w:rsid w:val="008D693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3B2C5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2C58"/>
  </w:style>
  <w:style w:type="paragraph" w:styleId="a8">
    <w:name w:val="footer"/>
    <w:basedOn w:val="a"/>
    <w:rsid w:val="0070469D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6B0D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6B0DC0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25705C"/>
    <w:pPr>
      <w:jc w:val="both"/>
    </w:pPr>
    <w:rPr>
      <w:sz w:val="28"/>
      <w:szCs w:val="20"/>
    </w:rPr>
  </w:style>
  <w:style w:type="character" w:customStyle="1" w:styleId="ac">
    <w:name w:val="Основной текст Знак"/>
    <w:link w:val="ab"/>
    <w:rsid w:val="0025705C"/>
    <w:rPr>
      <w:sz w:val="28"/>
    </w:rPr>
  </w:style>
  <w:style w:type="character" w:customStyle="1" w:styleId="FontStyle47">
    <w:name w:val="Font Style47"/>
    <w:rsid w:val="00A17DD0"/>
    <w:rPr>
      <w:rFonts w:ascii="Times New Roman" w:hAnsi="Times New Roman" w:cs="Times New Roman" w:hint="default"/>
      <w:sz w:val="22"/>
      <w:szCs w:val="22"/>
    </w:rPr>
  </w:style>
  <w:style w:type="character" w:customStyle="1" w:styleId="a6">
    <w:name w:val="Верхний колонтитул Знак"/>
    <w:link w:val="a5"/>
    <w:uiPriority w:val="99"/>
    <w:rsid w:val="00E954A5"/>
    <w:rPr>
      <w:sz w:val="24"/>
      <w:szCs w:val="24"/>
    </w:rPr>
  </w:style>
  <w:style w:type="paragraph" w:styleId="ad">
    <w:name w:val="List Paragraph"/>
    <w:basedOn w:val="a"/>
    <w:uiPriority w:val="34"/>
    <w:qFormat/>
    <w:rsid w:val="006E3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6;&#1072;&#1073;&#1086;&#1095;&#1080;&#1081;%20&#1089;&#1090;&#1086;&#1083;\&#1064;&#1072;&#1073;&#1083;&#1086;&#1085;&#1099;%20&#1076;&#1086;&#1082;&#1091;&#1084;&#1077;&#1085;&#1090;&#1086;&#1074;%20&#1089;%20&#1075;&#1077;&#1088;&#1073;&#1086;&#1084;\&#1055;&#1086;&#1089;&#1090;&#1072;&#1085;&#1086;&#1074;&#1083;&#1077;&#1085;&#1080;&#1077;%20&#1040;&#1044;&#1052;&#1048;&#1053;&#1048;&#1057;&#1058;&#1056;&#1040;&#1062;&#1048;&#107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АДМИНИСТРАЦИЯ.dot</Template>
  <TotalTime>21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cp:lastModifiedBy>Анастасия Романова</cp:lastModifiedBy>
  <cp:revision>6</cp:revision>
  <cp:lastPrinted>2026-06-11T02:10:00Z</cp:lastPrinted>
  <dcterms:created xsi:type="dcterms:W3CDTF">2026-06-10T08:24:00Z</dcterms:created>
  <dcterms:modified xsi:type="dcterms:W3CDTF">2026-06-11T02:13:00Z</dcterms:modified>
</cp:coreProperties>
</file>